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61" w:type="dxa"/>
        <w:tblInd w:w="237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66"/>
        <w:gridCol w:w="655"/>
        <w:gridCol w:w="7140"/>
      </w:tblGrid>
      <w:tr w:rsidR="0030050B" w14:paraId="36A422D5" w14:textId="77777777">
        <w:trPr>
          <w:trHeight w:val="3963"/>
        </w:trPr>
        <w:tc>
          <w:tcPr>
            <w:tcW w:w="3366" w:type="dxa"/>
            <w:vAlign w:val="bottom"/>
          </w:tcPr>
          <w:p w14:paraId="5EE21819" w14:textId="77777777" w:rsidR="0030050B" w:rsidRDefault="00000000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114300" distR="114300" wp14:anchorId="24A95597" wp14:editId="0F454DC3">
                  <wp:extent cx="2016125" cy="2915285"/>
                  <wp:effectExtent l="0" t="0" r="3175" b="5715"/>
                  <wp:docPr id="2" name="Picture 2" descr="Screenshot_20251213_092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creenshot_20251213_0922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91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" w:type="dxa"/>
          </w:tcPr>
          <w:p w14:paraId="22C36A2D" w14:textId="77777777" w:rsidR="0030050B" w:rsidRDefault="0030050B">
            <w:pPr>
              <w:tabs>
                <w:tab w:val="left" w:pos="990"/>
              </w:tabs>
            </w:pPr>
          </w:p>
        </w:tc>
        <w:tc>
          <w:tcPr>
            <w:tcW w:w="7140" w:type="dxa"/>
            <w:vAlign w:val="bottom"/>
          </w:tcPr>
          <w:p w14:paraId="3DCCF3D3" w14:textId="77777777" w:rsidR="0030050B" w:rsidRDefault="00000000">
            <w:pPr>
              <w:pStyle w:val="Title"/>
              <w:rPr>
                <w:sz w:val="80"/>
                <w:szCs w:val="80"/>
              </w:rPr>
            </w:pPr>
            <w:r>
              <w:rPr>
                <w:sz w:val="80"/>
                <w:szCs w:val="80"/>
              </w:rPr>
              <w:t>SAsha miriam ratemo</w:t>
            </w:r>
          </w:p>
          <w:p w14:paraId="7AB2B752" w14:textId="77777777" w:rsidR="0030050B" w:rsidRDefault="0030050B"/>
          <w:p w14:paraId="352FC48B" w14:textId="77777777" w:rsidR="0030050B" w:rsidRDefault="0030050B"/>
          <w:p w14:paraId="0493D6CD" w14:textId="77777777" w:rsidR="0030050B" w:rsidRDefault="00000000">
            <w:pPr>
              <w:pStyle w:val="Subtitle"/>
            </w:pPr>
            <w:r w:rsidRPr="00D95F7B">
              <w:rPr>
                <w:b/>
                <w:bCs/>
                <w:spacing w:val="0"/>
                <w:w w:val="91"/>
              </w:rPr>
              <w:t>Security Office</w:t>
            </w:r>
            <w:r w:rsidRPr="00D95F7B">
              <w:rPr>
                <w:b/>
                <w:bCs/>
                <w:spacing w:val="18"/>
                <w:w w:val="91"/>
              </w:rPr>
              <w:t>r</w:t>
            </w:r>
          </w:p>
        </w:tc>
      </w:tr>
      <w:tr w:rsidR="0030050B" w14:paraId="1D13A001" w14:textId="77777777">
        <w:trPr>
          <w:trHeight w:val="8194"/>
        </w:trPr>
        <w:tc>
          <w:tcPr>
            <w:tcW w:w="3366" w:type="dxa"/>
          </w:tcPr>
          <w:p w14:paraId="51D90D3C" w14:textId="77777777" w:rsidR="0030050B" w:rsidRDefault="0030050B">
            <w:pPr>
              <w:tabs>
                <w:tab w:val="left" w:pos="1117"/>
              </w:tabs>
            </w:pPr>
          </w:p>
          <w:sdt>
            <w:sdtPr>
              <w:id w:val="-1954003311"/>
              <w:placeholder>
                <w:docPart w:val="FC27D46DB66648109C0A2BE92435229E"/>
              </w:placeholder>
              <w:temporary/>
              <w:showingPlcHdr/>
              <w15:appearance w15:val="hidden"/>
            </w:sdtPr>
            <w:sdtContent>
              <w:p w14:paraId="0EDD980F" w14:textId="77777777" w:rsidR="0030050B" w:rsidRDefault="00000000">
                <w:pPr>
                  <w:pStyle w:val="Heading3"/>
                </w:pPr>
                <w:r>
                  <w:t>Contact</w:t>
                </w:r>
              </w:p>
            </w:sdtContent>
          </w:sdt>
          <w:sdt>
            <w:sdtPr>
              <w:id w:val="1111563247"/>
              <w:placeholder>
                <w:docPart w:val="A999B9CBF09C4C579D9C38A8A241E70A"/>
              </w:placeholder>
              <w:temporary/>
              <w:showingPlcHdr/>
              <w15:appearance w15:val="hidden"/>
            </w:sdtPr>
            <w:sdtContent>
              <w:p w14:paraId="661F2215" w14:textId="77777777" w:rsidR="0030050B" w:rsidRDefault="00000000">
                <w:r>
                  <w:t>PHONE:</w:t>
                </w:r>
              </w:p>
            </w:sdtContent>
          </w:sdt>
          <w:p w14:paraId="536B6707" w14:textId="77777777" w:rsidR="0030050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+254711448199</w:t>
            </w:r>
          </w:p>
          <w:p w14:paraId="5A5C6ADB" w14:textId="77777777" w:rsidR="0030050B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+254703839360</w:t>
            </w:r>
          </w:p>
          <w:p w14:paraId="267C424E" w14:textId="77777777" w:rsidR="0030050B" w:rsidRDefault="0030050B">
            <w:pPr>
              <w:rPr>
                <w:b/>
                <w:bCs/>
              </w:rPr>
            </w:pPr>
          </w:p>
          <w:p w14:paraId="08086FA6" w14:textId="77777777" w:rsidR="0030050B" w:rsidRDefault="0030050B"/>
          <w:p w14:paraId="46AFE774" w14:textId="77777777" w:rsidR="0030050B" w:rsidRDefault="0030050B"/>
          <w:sdt>
            <w:sdtPr>
              <w:id w:val="-240260293"/>
              <w:placeholder>
                <w:docPart w:val="7727CE132A5047E5B1D32AAD52EE3780"/>
              </w:placeholder>
              <w:temporary/>
              <w:showingPlcHdr/>
              <w15:appearance w15:val="hidden"/>
            </w:sdtPr>
            <w:sdtContent>
              <w:p w14:paraId="654F372A" w14:textId="77777777" w:rsidR="0030050B" w:rsidRDefault="00000000">
                <w:r>
                  <w:t>EMAIL:</w:t>
                </w:r>
              </w:p>
            </w:sdtContent>
          </w:sdt>
          <w:p w14:paraId="2B0420EC" w14:textId="77777777" w:rsidR="0030050B" w:rsidRDefault="00000000">
            <w:pPr>
              <w:rPr>
                <w:rStyle w:val="Hyperlink"/>
                <w:b/>
                <w:bCs/>
              </w:rPr>
            </w:pPr>
            <w:r>
              <w:rPr>
                <w:b/>
                <w:bCs/>
              </w:rPr>
              <w:t>sashamoraa@gmail.com</w:t>
            </w:r>
          </w:p>
          <w:p w14:paraId="586FCF55" w14:textId="77777777" w:rsidR="0030050B" w:rsidRDefault="0030050B">
            <w:pPr>
              <w:pStyle w:val="Heading3"/>
            </w:pPr>
          </w:p>
          <w:p w14:paraId="5471C24D" w14:textId="77777777" w:rsidR="0030050B" w:rsidRDefault="0030050B"/>
          <w:p w14:paraId="2B37D652" w14:textId="77777777" w:rsidR="0030050B" w:rsidRDefault="0030050B"/>
          <w:p w14:paraId="1825D32B" w14:textId="77777777" w:rsidR="0030050B" w:rsidRDefault="0030050B"/>
          <w:p w14:paraId="7E22E81E" w14:textId="77777777" w:rsidR="0030050B" w:rsidRDefault="0030050B"/>
        </w:tc>
        <w:tc>
          <w:tcPr>
            <w:tcW w:w="655" w:type="dxa"/>
          </w:tcPr>
          <w:p w14:paraId="1C2FBC63" w14:textId="77777777" w:rsidR="0030050B" w:rsidRDefault="0030050B">
            <w:pPr>
              <w:tabs>
                <w:tab w:val="left" w:pos="990"/>
              </w:tabs>
            </w:pPr>
          </w:p>
        </w:tc>
        <w:tc>
          <w:tcPr>
            <w:tcW w:w="7140" w:type="dxa"/>
          </w:tcPr>
          <w:p w14:paraId="6E5AF49C" w14:textId="77777777" w:rsidR="0030050B" w:rsidRDefault="0030050B">
            <w:pPr>
              <w:pStyle w:val="Heading4"/>
              <w:rPr>
                <w:szCs w:val="18"/>
              </w:rPr>
            </w:pPr>
          </w:p>
          <w:p w14:paraId="3266EBED" w14:textId="77777777" w:rsidR="0030050B" w:rsidRDefault="00000000">
            <w:pPr>
              <w:pStyle w:val="Heading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Professional Summary</w:t>
            </w:r>
          </w:p>
          <w:p w14:paraId="3175A243" w14:textId="6E69784A" w:rsidR="0030050B" w:rsidRDefault="00000000">
            <w:pPr>
              <w:rPr>
                <w:color w:val="000000" w:themeColor="text1"/>
                <w:szCs w:val="18"/>
              </w:rPr>
            </w:pPr>
            <w:r>
              <w:rPr>
                <w:color w:val="000000" w:themeColor="text1"/>
                <w:szCs w:val="18"/>
              </w:rPr>
              <w:t xml:space="preserve">Highly dedicated and result-oriented seeking a challenging environment that demands continuous </w:t>
            </w:r>
            <w:r w:rsidR="005441DF">
              <w:rPr>
                <w:color w:val="000000" w:themeColor="text1"/>
                <w:szCs w:val="18"/>
              </w:rPr>
              <w:t>improvement, dedication</w:t>
            </w:r>
            <w:r>
              <w:rPr>
                <w:color w:val="000000" w:themeColor="text1"/>
                <w:szCs w:val="18"/>
              </w:rPr>
              <w:t xml:space="preserve">, creativity and sound decision </w:t>
            </w:r>
            <w:r w:rsidR="005441DF">
              <w:rPr>
                <w:color w:val="000000" w:themeColor="text1"/>
                <w:szCs w:val="18"/>
              </w:rPr>
              <w:t>making. Proven</w:t>
            </w:r>
            <w:r>
              <w:rPr>
                <w:color w:val="000000" w:themeColor="text1"/>
                <w:szCs w:val="18"/>
              </w:rPr>
              <w:t xml:space="preserve"> team player with unquestionable integrity and high </w:t>
            </w:r>
            <w:r w:rsidR="005441DF">
              <w:rPr>
                <w:color w:val="000000" w:themeColor="text1"/>
                <w:szCs w:val="18"/>
              </w:rPr>
              <w:t>initiative, capable</w:t>
            </w:r>
            <w:r>
              <w:rPr>
                <w:color w:val="000000" w:themeColor="text1"/>
                <w:szCs w:val="18"/>
              </w:rPr>
              <w:t xml:space="preserve"> of working independently with minimum </w:t>
            </w:r>
            <w:r w:rsidR="005441DF">
              <w:rPr>
                <w:color w:val="000000" w:themeColor="text1"/>
                <w:szCs w:val="18"/>
              </w:rPr>
              <w:t>supervision. Offers</w:t>
            </w:r>
            <w:r>
              <w:rPr>
                <w:color w:val="000000" w:themeColor="text1"/>
                <w:szCs w:val="18"/>
              </w:rPr>
              <w:t xml:space="preserve"> a unique combination of security experience strong analytical skills and adaptability to new working environment.</w:t>
            </w:r>
          </w:p>
          <w:p w14:paraId="08DEC2E7" w14:textId="77777777" w:rsidR="0030050B" w:rsidRDefault="00000000">
            <w:pPr>
              <w:pStyle w:val="Heading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competence</w:t>
            </w:r>
          </w:p>
          <w:p w14:paraId="64E7D43C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•  Good inter-personal skills</w:t>
            </w:r>
          </w:p>
          <w:p w14:paraId="2CC5E41B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•  Formulate sound internal policies and procedures</w:t>
            </w:r>
          </w:p>
          <w:p w14:paraId="3ECC9F46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 xml:space="preserve">•  Result oriented </w:t>
            </w:r>
          </w:p>
          <w:p w14:paraId="4B071480" w14:textId="1CE98D6F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 xml:space="preserve">•  Strong </w:t>
            </w:r>
            <w:r w:rsidR="005441DF">
              <w:rPr>
                <w:szCs w:val="18"/>
              </w:rPr>
              <w:t>analytical skills</w:t>
            </w:r>
            <w:r>
              <w:rPr>
                <w:szCs w:val="18"/>
              </w:rPr>
              <w:t xml:space="preserve"> </w:t>
            </w:r>
          </w:p>
          <w:p w14:paraId="69AA44B2" w14:textId="24A7AC1A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 xml:space="preserve">•  High integrity and capable of </w:t>
            </w:r>
            <w:r w:rsidR="005441DF">
              <w:rPr>
                <w:szCs w:val="18"/>
              </w:rPr>
              <w:t>working independently</w:t>
            </w:r>
          </w:p>
          <w:p w14:paraId="441A4478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•  Fast learner able to adapt to new working environment</w:t>
            </w:r>
          </w:p>
          <w:p w14:paraId="3EC18756" w14:textId="77777777" w:rsidR="0030050B" w:rsidRDefault="0030050B">
            <w:pPr>
              <w:rPr>
                <w:szCs w:val="18"/>
              </w:rPr>
            </w:pPr>
          </w:p>
          <w:p w14:paraId="2171BC9F" w14:textId="77777777" w:rsidR="0030050B" w:rsidRDefault="00000000">
            <w:pPr>
              <w:pStyle w:val="Heading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professional experience</w:t>
            </w:r>
          </w:p>
          <w:p w14:paraId="235DD317" w14:textId="77777777" w:rsidR="0030050B" w:rsidRDefault="00000000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 xml:space="preserve">Security officer </w:t>
            </w:r>
          </w:p>
          <w:p w14:paraId="6177DD17" w14:textId="77777777" w:rsidR="0030050B" w:rsidRDefault="00000000">
            <w:pPr>
              <w:rPr>
                <w:b/>
                <w:bCs/>
                <w:szCs w:val="18"/>
                <w:u w:val="single"/>
              </w:rPr>
            </w:pPr>
            <w:r>
              <w:rPr>
                <w:b/>
                <w:bCs/>
                <w:szCs w:val="18"/>
                <w:u w:val="single"/>
              </w:rPr>
              <w:t>Moyo Casino</w:t>
            </w:r>
          </w:p>
          <w:p w14:paraId="4E699CFD" w14:textId="77777777" w:rsidR="0030050B" w:rsidRDefault="0030050B">
            <w:pPr>
              <w:rPr>
                <w:szCs w:val="18"/>
              </w:rPr>
            </w:pPr>
          </w:p>
          <w:p w14:paraId="44B86363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Employed 2023 – Present</w:t>
            </w:r>
          </w:p>
          <w:p w14:paraId="70C99FC2" w14:textId="77777777" w:rsidR="0030050B" w:rsidRDefault="0030050B">
            <w:pPr>
              <w:rPr>
                <w:szCs w:val="18"/>
              </w:rPr>
            </w:pPr>
          </w:p>
          <w:p w14:paraId="0202CAAB" w14:textId="77777777" w:rsidR="0030050B" w:rsidRDefault="00000000">
            <w:pPr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>Maintain vigilance and order on incoming clients and staff members</w:t>
            </w:r>
          </w:p>
          <w:p w14:paraId="4025B8E5" w14:textId="77777777" w:rsidR="0030050B" w:rsidRDefault="00000000">
            <w:pPr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>Responsible in-monitoring</w:t>
            </w:r>
            <w:r>
              <w:rPr>
                <w:rFonts w:eastAsia="SimSun" w:cs="SimSun"/>
                <w:szCs w:val="18"/>
              </w:rPr>
              <w:t xml:space="preserve"> and patrol assigned areas to prevent and detect signs of intrusion, ensuring the safety of personnel and property.</w:t>
            </w:r>
          </w:p>
          <w:p w14:paraId="0232FA92" w14:textId="77777777" w:rsidR="0030050B" w:rsidRDefault="00000000">
            <w:pPr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>Prepare comprehensive incident reports and daily activity logs for management review.</w:t>
            </w:r>
          </w:p>
          <w:p w14:paraId="78C36131" w14:textId="77777777" w:rsidR="0030050B" w:rsidRDefault="00000000">
            <w:pPr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>Offer safety warning to maintain a secure environment</w:t>
            </w:r>
          </w:p>
          <w:p w14:paraId="7A7490CE" w14:textId="77777777" w:rsidR="0030050B" w:rsidRDefault="00000000">
            <w:pPr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rFonts w:eastAsia="SimSun" w:cs="SimSun"/>
                <w:szCs w:val="18"/>
              </w:rPr>
              <w:t>Conduct regular safety inspections and enforce compliance with security protocols and emergency plans</w:t>
            </w:r>
          </w:p>
          <w:p w14:paraId="64E43747" w14:textId="77777777" w:rsidR="0030050B" w:rsidRDefault="00000000">
            <w:pPr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rFonts w:eastAsia="SimSun" w:cs="SimSun"/>
                <w:szCs w:val="18"/>
              </w:rPr>
              <w:t xml:space="preserve"> </w:t>
            </w:r>
            <w:r>
              <w:rPr>
                <w:szCs w:val="18"/>
              </w:rPr>
              <w:t>Respond promptly to alarms and investigate disturbances, coordinating with local law enforcement as needed.</w:t>
            </w:r>
          </w:p>
          <w:p w14:paraId="22299628" w14:textId="77777777" w:rsidR="0030050B" w:rsidRDefault="00000000">
            <w:pPr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>Perform any other assigned duties</w:t>
            </w:r>
          </w:p>
          <w:p w14:paraId="30723D92" w14:textId="77777777" w:rsidR="0030050B" w:rsidRDefault="0030050B">
            <w:pPr>
              <w:rPr>
                <w:szCs w:val="18"/>
              </w:rPr>
            </w:pPr>
          </w:p>
          <w:p w14:paraId="29B0D6FE" w14:textId="77777777" w:rsidR="0030050B" w:rsidRDefault="0030050B">
            <w:pPr>
              <w:rPr>
                <w:szCs w:val="18"/>
              </w:rPr>
            </w:pPr>
          </w:p>
          <w:p w14:paraId="003496A9" w14:textId="77777777" w:rsidR="0030050B" w:rsidRDefault="0030050B">
            <w:pPr>
              <w:rPr>
                <w:szCs w:val="18"/>
              </w:rPr>
            </w:pPr>
          </w:p>
          <w:p w14:paraId="7C847056" w14:textId="77777777" w:rsidR="0030050B" w:rsidRDefault="0030050B">
            <w:pPr>
              <w:rPr>
                <w:b/>
                <w:bCs/>
                <w:color w:val="FFFFFF" w:themeColor="background1"/>
                <w:szCs w:val="18"/>
              </w:rPr>
            </w:pPr>
          </w:p>
          <w:p w14:paraId="7FD6941E" w14:textId="77777777" w:rsidR="0030050B" w:rsidRDefault="0030050B">
            <w:pPr>
              <w:rPr>
                <w:b/>
                <w:bCs/>
                <w:color w:val="FFFFFF" w:themeColor="background1"/>
                <w:szCs w:val="18"/>
              </w:rPr>
            </w:pPr>
          </w:p>
          <w:p w14:paraId="65FD3B4E" w14:textId="77777777" w:rsidR="0030050B" w:rsidRDefault="0030050B">
            <w:pPr>
              <w:rPr>
                <w:b/>
                <w:bCs/>
                <w:color w:val="FFFFFF" w:themeColor="background1"/>
                <w:szCs w:val="18"/>
              </w:rPr>
            </w:pPr>
          </w:p>
          <w:p w14:paraId="3ED91BA4" w14:textId="77777777" w:rsidR="0030050B" w:rsidRDefault="0030050B">
            <w:pPr>
              <w:rPr>
                <w:b/>
                <w:bCs/>
                <w:color w:val="FFFFFF" w:themeColor="background1"/>
                <w:szCs w:val="18"/>
              </w:rPr>
            </w:pPr>
          </w:p>
          <w:p w14:paraId="2A064988" w14:textId="77777777" w:rsidR="0030050B" w:rsidRDefault="0030050B">
            <w:pPr>
              <w:rPr>
                <w:b/>
                <w:bCs/>
                <w:color w:val="FFFFFF" w:themeColor="background1"/>
                <w:szCs w:val="18"/>
              </w:rPr>
            </w:pPr>
          </w:p>
          <w:p w14:paraId="4E3FAFE9" w14:textId="77777777" w:rsidR="0030050B" w:rsidRDefault="0030050B">
            <w:pPr>
              <w:rPr>
                <w:b/>
                <w:bCs/>
                <w:color w:val="FFFFFF" w:themeColor="background1"/>
                <w:szCs w:val="18"/>
              </w:rPr>
            </w:pPr>
          </w:p>
          <w:p w14:paraId="7C4C5EC0" w14:textId="77777777" w:rsidR="0030050B" w:rsidRDefault="00000000">
            <w:pPr>
              <w:pStyle w:val="Heading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qualification</w:t>
            </w:r>
          </w:p>
          <w:p w14:paraId="18DBD52D" w14:textId="77777777" w:rsidR="0030050B" w:rsidRDefault="00000000">
            <w:pPr>
              <w:rPr>
                <w:b/>
                <w:bCs/>
                <w:szCs w:val="18"/>
              </w:rPr>
            </w:pPr>
            <w:r>
              <w:rPr>
                <w:b/>
                <w:bCs/>
                <w:szCs w:val="18"/>
              </w:rPr>
              <w:t>Technical Certification Skills</w:t>
            </w:r>
          </w:p>
          <w:p w14:paraId="448DE8B4" w14:textId="77777777" w:rsidR="0030050B" w:rsidRDefault="0030050B">
            <w:pPr>
              <w:rPr>
                <w:szCs w:val="18"/>
              </w:rPr>
            </w:pPr>
          </w:p>
          <w:p w14:paraId="13251490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•  Qualified First aid Certification</w:t>
            </w:r>
          </w:p>
          <w:p w14:paraId="1092A39E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 xml:space="preserve">•  Qualified Fire-fighter Certification </w:t>
            </w:r>
          </w:p>
          <w:p w14:paraId="649BACED" w14:textId="77777777" w:rsidR="0030050B" w:rsidRDefault="0030050B">
            <w:pPr>
              <w:rPr>
                <w:szCs w:val="18"/>
              </w:rPr>
            </w:pPr>
          </w:p>
          <w:p w14:paraId="4345F9B5" w14:textId="77777777" w:rsidR="0030050B" w:rsidRDefault="00000000">
            <w:pPr>
              <w:pStyle w:val="Heading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education</w:t>
            </w:r>
          </w:p>
          <w:p w14:paraId="6E896706" w14:textId="77777777" w:rsidR="0030050B" w:rsidRDefault="00000000">
            <w:pPr>
              <w:rPr>
                <w:szCs w:val="18"/>
              </w:rPr>
            </w:pPr>
            <w:r>
              <w:rPr>
                <w:b/>
                <w:bCs/>
                <w:szCs w:val="18"/>
              </w:rPr>
              <w:t>Certifications</w:t>
            </w:r>
          </w:p>
          <w:p w14:paraId="28423BF4" w14:textId="77777777" w:rsidR="0030050B" w:rsidRDefault="0030050B">
            <w:pPr>
              <w:rPr>
                <w:szCs w:val="18"/>
              </w:rPr>
            </w:pPr>
          </w:p>
          <w:p w14:paraId="1002D357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• Magena High School                    KCSE  Certificate</w:t>
            </w:r>
          </w:p>
          <w:p w14:paraId="57725FF6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 xml:space="preserve"> </w:t>
            </w:r>
          </w:p>
          <w:p w14:paraId="59D8326A" w14:textId="77777777" w:rsidR="0030050B" w:rsidRDefault="00000000">
            <w:pPr>
              <w:rPr>
                <w:b/>
                <w:bCs/>
                <w:color w:val="FFFFFF" w:themeColor="background1"/>
                <w:szCs w:val="18"/>
              </w:rPr>
            </w:pPr>
            <w:r>
              <w:rPr>
                <w:szCs w:val="18"/>
              </w:rPr>
              <w:t>• Nyantira Primary School               KCPE  Certificate</w:t>
            </w:r>
          </w:p>
          <w:p w14:paraId="5612E260" w14:textId="77777777" w:rsidR="0030050B" w:rsidRDefault="0030050B">
            <w:pPr>
              <w:rPr>
                <w:szCs w:val="18"/>
              </w:rPr>
            </w:pPr>
          </w:p>
          <w:p w14:paraId="2D835CDC" w14:textId="77777777" w:rsidR="0030050B" w:rsidRDefault="0030050B">
            <w:pPr>
              <w:rPr>
                <w:szCs w:val="18"/>
              </w:rPr>
            </w:pPr>
          </w:p>
          <w:p w14:paraId="238E318D" w14:textId="77777777" w:rsidR="0030050B" w:rsidRDefault="0030050B">
            <w:pPr>
              <w:rPr>
                <w:szCs w:val="18"/>
              </w:rPr>
            </w:pPr>
          </w:p>
          <w:p w14:paraId="210FA898" w14:textId="77777777" w:rsidR="0030050B" w:rsidRDefault="00000000">
            <w:pPr>
              <w:pStyle w:val="Heading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referral</w:t>
            </w:r>
          </w:p>
          <w:p w14:paraId="70C395CC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Referees:</w:t>
            </w:r>
          </w:p>
          <w:p w14:paraId="1A56B75C" w14:textId="77777777" w:rsidR="0030050B" w:rsidRDefault="0030050B">
            <w:pPr>
              <w:rPr>
                <w:szCs w:val="18"/>
              </w:rPr>
            </w:pPr>
          </w:p>
          <w:p w14:paraId="0BC50ED4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Mr. Macklay Sanaya</w:t>
            </w:r>
          </w:p>
          <w:p w14:paraId="21D69CA8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Great-wall Residence</w:t>
            </w:r>
          </w:p>
          <w:p w14:paraId="41449101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Cell  0729088825</w:t>
            </w:r>
          </w:p>
          <w:p w14:paraId="7E7BA123" w14:textId="77777777" w:rsidR="0030050B" w:rsidRDefault="0030050B">
            <w:pPr>
              <w:rPr>
                <w:szCs w:val="18"/>
              </w:rPr>
            </w:pPr>
          </w:p>
          <w:p w14:paraId="67E1AA62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Mr. Rowland Nyagah</w:t>
            </w:r>
          </w:p>
          <w:p w14:paraId="57525661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Online Courier services</w:t>
            </w:r>
          </w:p>
          <w:p w14:paraId="0CC8ACD8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Cell. 0723995069</w:t>
            </w:r>
          </w:p>
          <w:p w14:paraId="099B99A3" w14:textId="77777777" w:rsidR="0030050B" w:rsidRDefault="0030050B">
            <w:pPr>
              <w:rPr>
                <w:szCs w:val="18"/>
              </w:rPr>
            </w:pPr>
          </w:p>
          <w:p w14:paraId="3161BA6A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Mr. Collins Ombisa</w:t>
            </w:r>
          </w:p>
          <w:p w14:paraId="0D3930D4" w14:textId="77777777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>The Reef Hotel</w:t>
            </w:r>
          </w:p>
          <w:p w14:paraId="6612F0F5" w14:textId="4E128E76" w:rsidR="0030050B" w:rsidRDefault="00000000">
            <w:pPr>
              <w:rPr>
                <w:szCs w:val="18"/>
              </w:rPr>
            </w:pPr>
            <w:r>
              <w:rPr>
                <w:szCs w:val="18"/>
              </w:rPr>
              <w:t xml:space="preserve">Cell. +974 </w:t>
            </w:r>
            <w:r w:rsidR="00D95F7B">
              <w:rPr>
                <w:szCs w:val="18"/>
              </w:rPr>
              <w:t>74059411</w:t>
            </w:r>
          </w:p>
          <w:p w14:paraId="7FB2CCD4" w14:textId="77777777" w:rsidR="0030050B" w:rsidRDefault="0030050B">
            <w:pPr>
              <w:rPr>
                <w:szCs w:val="18"/>
              </w:rPr>
            </w:pPr>
          </w:p>
          <w:p w14:paraId="0968DB74" w14:textId="77777777" w:rsidR="0030050B" w:rsidRDefault="00000000">
            <w:pPr>
              <w:rPr>
                <w:color w:val="FFFFFF" w:themeColor="background1"/>
                <w:szCs w:val="18"/>
              </w:rPr>
            </w:pPr>
            <w:r>
              <w:rPr>
                <w:color w:val="FFFFFF" w:themeColor="background1"/>
                <w:szCs w:val="18"/>
              </w:rPr>
              <w:t>Mr. Cax</w:t>
            </w:r>
          </w:p>
          <w:p w14:paraId="16B79D20" w14:textId="77777777" w:rsidR="0030050B" w:rsidRDefault="0030050B">
            <w:pPr>
              <w:rPr>
                <w:color w:val="FFFFFF" w:themeColor="background1"/>
                <w:szCs w:val="18"/>
              </w:rPr>
            </w:pPr>
          </w:p>
        </w:tc>
      </w:tr>
    </w:tbl>
    <w:p w14:paraId="14EE15DD" w14:textId="77777777" w:rsidR="0030050B" w:rsidRDefault="0030050B">
      <w:pPr>
        <w:tabs>
          <w:tab w:val="left" w:pos="990"/>
        </w:tabs>
      </w:pPr>
    </w:p>
    <w:p w14:paraId="0CC98E6A" w14:textId="77777777" w:rsidR="0030050B" w:rsidRDefault="0030050B">
      <w:pPr>
        <w:tabs>
          <w:tab w:val="left" w:pos="990"/>
        </w:tabs>
      </w:pPr>
    </w:p>
    <w:p w14:paraId="2B6924CB" w14:textId="77777777" w:rsidR="0030050B" w:rsidRDefault="0030050B">
      <w:pPr>
        <w:tabs>
          <w:tab w:val="left" w:pos="990"/>
        </w:tabs>
      </w:pPr>
    </w:p>
    <w:p w14:paraId="7BB540A1" w14:textId="77777777" w:rsidR="0030050B" w:rsidRDefault="0030050B">
      <w:pPr>
        <w:tabs>
          <w:tab w:val="left" w:pos="990"/>
        </w:tabs>
      </w:pPr>
    </w:p>
    <w:p w14:paraId="737D6C3A" w14:textId="77777777" w:rsidR="0030050B" w:rsidRDefault="0030050B">
      <w:pPr>
        <w:tabs>
          <w:tab w:val="left" w:pos="990"/>
        </w:tabs>
      </w:pPr>
    </w:p>
    <w:p w14:paraId="2DADE422" w14:textId="77777777" w:rsidR="0030050B" w:rsidRDefault="0030050B">
      <w:pPr>
        <w:tabs>
          <w:tab w:val="left" w:pos="990"/>
        </w:tabs>
      </w:pPr>
    </w:p>
    <w:p w14:paraId="0315B7F5" w14:textId="77777777" w:rsidR="0030050B" w:rsidRDefault="0030050B">
      <w:pPr>
        <w:tabs>
          <w:tab w:val="left" w:pos="990"/>
        </w:tabs>
      </w:pPr>
    </w:p>
    <w:p w14:paraId="733EF00B" w14:textId="77777777" w:rsidR="0030050B" w:rsidRDefault="0030050B">
      <w:pPr>
        <w:tabs>
          <w:tab w:val="left" w:pos="990"/>
        </w:tabs>
      </w:pPr>
    </w:p>
    <w:p w14:paraId="508BBF1F" w14:textId="77777777" w:rsidR="0030050B" w:rsidRDefault="0030050B">
      <w:pPr>
        <w:tabs>
          <w:tab w:val="left" w:pos="990"/>
        </w:tabs>
      </w:pPr>
    </w:p>
    <w:p w14:paraId="1C2FF309" w14:textId="77777777" w:rsidR="0030050B" w:rsidRDefault="0030050B">
      <w:pPr>
        <w:tabs>
          <w:tab w:val="left" w:pos="990"/>
        </w:tabs>
      </w:pPr>
    </w:p>
    <w:p w14:paraId="768B73E3" w14:textId="77777777" w:rsidR="0030050B" w:rsidRDefault="0030050B">
      <w:pPr>
        <w:tabs>
          <w:tab w:val="left" w:pos="990"/>
        </w:tabs>
      </w:pPr>
    </w:p>
    <w:p w14:paraId="5EE9C094" w14:textId="77777777" w:rsidR="0030050B" w:rsidRDefault="0030050B">
      <w:pPr>
        <w:tabs>
          <w:tab w:val="left" w:pos="990"/>
        </w:tabs>
      </w:pPr>
    </w:p>
    <w:p w14:paraId="488DC402" w14:textId="77777777" w:rsidR="0030050B" w:rsidRDefault="0030050B">
      <w:pPr>
        <w:tabs>
          <w:tab w:val="left" w:pos="990"/>
        </w:tabs>
      </w:pPr>
    </w:p>
    <w:p w14:paraId="01A55D31" w14:textId="77777777" w:rsidR="0030050B" w:rsidRDefault="0030050B">
      <w:pPr>
        <w:tabs>
          <w:tab w:val="left" w:pos="990"/>
        </w:tabs>
      </w:pPr>
    </w:p>
    <w:p w14:paraId="3FF4D9D2" w14:textId="77777777" w:rsidR="0030050B" w:rsidRDefault="0030050B">
      <w:pPr>
        <w:tabs>
          <w:tab w:val="left" w:pos="990"/>
        </w:tabs>
      </w:pPr>
    </w:p>
    <w:p w14:paraId="2F552FE6" w14:textId="77777777" w:rsidR="0030050B" w:rsidRDefault="0030050B">
      <w:pPr>
        <w:tabs>
          <w:tab w:val="left" w:pos="990"/>
        </w:tabs>
      </w:pPr>
    </w:p>
    <w:p w14:paraId="721B4AFE" w14:textId="77777777" w:rsidR="0030050B" w:rsidRDefault="0030050B">
      <w:pPr>
        <w:tabs>
          <w:tab w:val="left" w:pos="990"/>
        </w:tabs>
      </w:pPr>
    </w:p>
    <w:p w14:paraId="1C18D435" w14:textId="77777777" w:rsidR="0030050B" w:rsidRDefault="0030050B">
      <w:pPr>
        <w:tabs>
          <w:tab w:val="left" w:pos="990"/>
        </w:tabs>
      </w:pPr>
    </w:p>
    <w:p w14:paraId="7F91B850" w14:textId="77777777" w:rsidR="0030050B" w:rsidRDefault="0030050B">
      <w:pPr>
        <w:tabs>
          <w:tab w:val="left" w:pos="990"/>
        </w:tabs>
      </w:pPr>
    </w:p>
    <w:p w14:paraId="1458C4B5" w14:textId="77777777" w:rsidR="0030050B" w:rsidRDefault="0030050B">
      <w:pPr>
        <w:tabs>
          <w:tab w:val="left" w:pos="990"/>
        </w:tabs>
      </w:pPr>
    </w:p>
    <w:p w14:paraId="2C7F201B" w14:textId="77777777" w:rsidR="0030050B" w:rsidRDefault="0030050B">
      <w:pPr>
        <w:tabs>
          <w:tab w:val="left" w:pos="990"/>
        </w:tabs>
      </w:pPr>
    </w:p>
    <w:p w14:paraId="23FF892C" w14:textId="77777777" w:rsidR="0030050B" w:rsidRDefault="0030050B">
      <w:pPr>
        <w:tabs>
          <w:tab w:val="left" w:pos="990"/>
        </w:tabs>
      </w:pPr>
    </w:p>
    <w:p w14:paraId="1D3E1CE7" w14:textId="77777777" w:rsidR="0030050B" w:rsidRDefault="00000000">
      <w:pPr>
        <w:pStyle w:val="NormalWeb"/>
        <w:jc w:val="center"/>
      </w:pPr>
      <w:r>
        <w:rPr>
          <w:noProof/>
        </w:rPr>
        <w:drawing>
          <wp:inline distT="0" distB="0" distL="114300" distR="114300" wp14:anchorId="70C4E563" wp14:editId="4CA105F8">
            <wp:extent cx="5163185" cy="7174865"/>
            <wp:effectExtent l="0" t="0" r="18415" b="6985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7174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E77B11" w14:textId="77777777" w:rsidR="0030050B" w:rsidRDefault="0030050B">
      <w:pPr>
        <w:tabs>
          <w:tab w:val="left" w:pos="990"/>
        </w:tabs>
      </w:pPr>
    </w:p>
    <w:p w14:paraId="35694160" w14:textId="77777777" w:rsidR="0030050B" w:rsidRDefault="0030050B">
      <w:pPr>
        <w:tabs>
          <w:tab w:val="left" w:pos="990"/>
        </w:tabs>
      </w:pPr>
    </w:p>
    <w:p w14:paraId="21FDBFA4" w14:textId="77777777" w:rsidR="0030050B" w:rsidRDefault="0030050B">
      <w:pPr>
        <w:tabs>
          <w:tab w:val="left" w:pos="990"/>
        </w:tabs>
      </w:pPr>
    </w:p>
    <w:p w14:paraId="1EADC029" w14:textId="77777777" w:rsidR="0030050B" w:rsidRDefault="0030050B">
      <w:pPr>
        <w:tabs>
          <w:tab w:val="left" w:pos="990"/>
        </w:tabs>
      </w:pPr>
    </w:p>
    <w:p w14:paraId="0AB1A69C" w14:textId="77777777" w:rsidR="0030050B" w:rsidRDefault="0030050B">
      <w:pPr>
        <w:tabs>
          <w:tab w:val="left" w:pos="990"/>
        </w:tabs>
      </w:pPr>
    </w:p>
    <w:p w14:paraId="5C516D9C" w14:textId="77777777" w:rsidR="0030050B" w:rsidRDefault="0030050B">
      <w:pPr>
        <w:tabs>
          <w:tab w:val="left" w:pos="990"/>
        </w:tabs>
      </w:pPr>
    </w:p>
    <w:p w14:paraId="3AE6E9B1" w14:textId="77777777" w:rsidR="0030050B" w:rsidRDefault="0030050B">
      <w:pPr>
        <w:tabs>
          <w:tab w:val="left" w:pos="990"/>
        </w:tabs>
      </w:pPr>
    </w:p>
    <w:p w14:paraId="479FF3FB" w14:textId="77777777" w:rsidR="0030050B" w:rsidRDefault="0030050B">
      <w:pPr>
        <w:tabs>
          <w:tab w:val="left" w:pos="990"/>
        </w:tabs>
      </w:pPr>
    </w:p>
    <w:p w14:paraId="5E5FC55D" w14:textId="77777777" w:rsidR="0030050B" w:rsidRDefault="0030050B">
      <w:pPr>
        <w:tabs>
          <w:tab w:val="left" w:pos="990"/>
        </w:tabs>
      </w:pPr>
    </w:p>
    <w:p w14:paraId="1B23712E" w14:textId="77777777" w:rsidR="0030050B" w:rsidRDefault="00000000">
      <w:pPr>
        <w:tabs>
          <w:tab w:val="left" w:pos="990"/>
        </w:tabs>
        <w:jc w:val="center"/>
      </w:pPr>
      <w:r>
        <w:rPr>
          <w:noProof/>
        </w:rPr>
        <w:lastRenderedPageBreak/>
        <w:drawing>
          <wp:inline distT="0" distB="0" distL="114300" distR="114300" wp14:anchorId="586ED070" wp14:editId="2E3F2E42">
            <wp:extent cx="6367145" cy="9000490"/>
            <wp:effectExtent l="0" t="0" r="14605" b="10160"/>
            <wp:docPr id="4" name="Picture 4" descr="img20251213_1401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20251213_140129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900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B6DF" w14:textId="77777777" w:rsidR="0030050B" w:rsidRDefault="00000000">
      <w:pPr>
        <w:tabs>
          <w:tab w:val="left" w:pos="990"/>
        </w:tabs>
        <w:jc w:val="center"/>
      </w:pPr>
      <w:r>
        <w:rPr>
          <w:noProof/>
        </w:rPr>
        <w:lastRenderedPageBreak/>
        <w:drawing>
          <wp:inline distT="0" distB="0" distL="114300" distR="114300" wp14:anchorId="48DE5E16" wp14:editId="15CC501B">
            <wp:extent cx="6367145" cy="9000490"/>
            <wp:effectExtent l="0" t="0" r="8255" b="3810"/>
            <wp:docPr id="6" name="Picture 6" descr="img20251213_1402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20251213_140219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900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50B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0A70C" w14:textId="77777777" w:rsidR="00845EB6" w:rsidRDefault="00845EB6">
      <w:r>
        <w:separator/>
      </w:r>
    </w:p>
  </w:endnote>
  <w:endnote w:type="continuationSeparator" w:id="0">
    <w:p w14:paraId="74CF2B9E" w14:textId="77777777" w:rsidR="00845EB6" w:rsidRDefault="0084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DA269" w14:textId="77777777" w:rsidR="00845EB6" w:rsidRDefault="00845EB6">
      <w:r>
        <w:separator/>
      </w:r>
    </w:p>
  </w:footnote>
  <w:footnote w:type="continuationSeparator" w:id="0">
    <w:p w14:paraId="3BCE9548" w14:textId="77777777" w:rsidR="00845EB6" w:rsidRDefault="00845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9AB0F" w14:textId="77777777" w:rsidR="0030050B" w:rsidRDefault="0000000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67931A" wp14:editId="18832AA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590" cy="9628505"/>
          <wp:effectExtent l="0" t="0" r="0" b="0"/>
          <wp:wrapNone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924D8C"/>
    <w:multiLevelType w:val="singleLevel"/>
    <w:tmpl w:val="78924D8C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 w16cid:durableId="596982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58A"/>
    <w:rsid w:val="00001994"/>
    <w:rsid w:val="00036450"/>
    <w:rsid w:val="000574F0"/>
    <w:rsid w:val="00094499"/>
    <w:rsid w:val="000C45FF"/>
    <w:rsid w:val="000E3FD1"/>
    <w:rsid w:val="00112054"/>
    <w:rsid w:val="001317D8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2B0808"/>
    <w:rsid w:val="0030050B"/>
    <w:rsid w:val="0030481B"/>
    <w:rsid w:val="003156FC"/>
    <w:rsid w:val="003254B5"/>
    <w:rsid w:val="0037121F"/>
    <w:rsid w:val="003910D8"/>
    <w:rsid w:val="003A0ADE"/>
    <w:rsid w:val="003A6B7D"/>
    <w:rsid w:val="003B06CA"/>
    <w:rsid w:val="003C1FE3"/>
    <w:rsid w:val="004071FC"/>
    <w:rsid w:val="00445947"/>
    <w:rsid w:val="004813B3"/>
    <w:rsid w:val="00496591"/>
    <w:rsid w:val="004C63E4"/>
    <w:rsid w:val="004D3011"/>
    <w:rsid w:val="005262AC"/>
    <w:rsid w:val="005441DF"/>
    <w:rsid w:val="00596779"/>
    <w:rsid w:val="005E39D5"/>
    <w:rsid w:val="00600670"/>
    <w:rsid w:val="0062123A"/>
    <w:rsid w:val="00646E75"/>
    <w:rsid w:val="00670215"/>
    <w:rsid w:val="006771D0"/>
    <w:rsid w:val="006E379F"/>
    <w:rsid w:val="00715FCB"/>
    <w:rsid w:val="00743101"/>
    <w:rsid w:val="00764C9F"/>
    <w:rsid w:val="007775E1"/>
    <w:rsid w:val="007867A0"/>
    <w:rsid w:val="007927F5"/>
    <w:rsid w:val="00802CA0"/>
    <w:rsid w:val="00845EB6"/>
    <w:rsid w:val="008F713A"/>
    <w:rsid w:val="0090257B"/>
    <w:rsid w:val="009260CD"/>
    <w:rsid w:val="00940A66"/>
    <w:rsid w:val="00952C25"/>
    <w:rsid w:val="00A2118D"/>
    <w:rsid w:val="00AC7671"/>
    <w:rsid w:val="00AD0A50"/>
    <w:rsid w:val="00AD76E2"/>
    <w:rsid w:val="00AD7965"/>
    <w:rsid w:val="00B20152"/>
    <w:rsid w:val="00B359E4"/>
    <w:rsid w:val="00B57D98"/>
    <w:rsid w:val="00B70850"/>
    <w:rsid w:val="00B82CB3"/>
    <w:rsid w:val="00C066B6"/>
    <w:rsid w:val="00C37BA1"/>
    <w:rsid w:val="00C4674C"/>
    <w:rsid w:val="00C506CF"/>
    <w:rsid w:val="00C72BED"/>
    <w:rsid w:val="00C9578B"/>
    <w:rsid w:val="00CB0055"/>
    <w:rsid w:val="00CB3C3E"/>
    <w:rsid w:val="00D01593"/>
    <w:rsid w:val="00D01C97"/>
    <w:rsid w:val="00D2522B"/>
    <w:rsid w:val="00D2558A"/>
    <w:rsid w:val="00D422DE"/>
    <w:rsid w:val="00D5459D"/>
    <w:rsid w:val="00D95F7B"/>
    <w:rsid w:val="00DA1F4D"/>
    <w:rsid w:val="00DD172A"/>
    <w:rsid w:val="00DE67BD"/>
    <w:rsid w:val="00E25A26"/>
    <w:rsid w:val="00E4381A"/>
    <w:rsid w:val="00E55D74"/>
    <w:rsid w:val="00F14E3B"/>
    <w:rsid w:val="00F60274"/>
    <w:rsid w:val="00F77FB9"/>
    <w:rsid w:val="00FB068F"/>
    <w:rsid w:val="012D4916"/>
    <w:rsid w:val="033532C8"/>
    <w:rsid w:val="0E5672D3"/>
    <w:rsid w:val="112A0F34"/>
    <w:rsid w:val="123E69A9"/>
    <w:rsid w:val="15996EE5"/>
    <w:rsid w:val="1A4F3EF8"/>
    <w:rsid w:val="218B389F"/>
    <w:rsid w:val="235F569F"/>
    <w:rsid w:val="26A21858"/>
    <w:rsid w:val="2B2C708F"/>
    <w:rsid w:val="35B76EF9"/>
    <w:rsid w:val="3E1D4930"/>
    <w:rsid w:val="3F9E5F28"/>
    <w:rsid w:val="40391AF2"/>
    <w:rsid w:val="41CE06F0"/>
    <w:rsid w:val="4A9E6FA6"/>
    <w:rsid w:val="4C0653F1"/>
    <w:rsid w:val="50655D36"/>
    <w:rsid w:val="5E302281"/>
    <w:rsid w:val="5E41406E"/>
    <w:rsid w:val="62E54923"/>
    <w:rsid w:val="630676CE"/>
    <w:rsid w:val="6C463565"/>
    <w:rsid w:val="71D7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7C7ED9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KE" w:eastAsia="en-K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qFormat="1"/>
    <w:lsdException w:name="footer" w:semiHidden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sz w:val="18"/>
      <w:szCs w:val="22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qFormat/>
  </w:style>
  <w:style w:type="character" w:styleId="Emphasis">
    <w:name w:val="Emphasis"/>
    <w:basedOn w:val="DefaultParagraphFont"/>
    <w:uiPriority w:val="11"/>
    <w:semiHidden/>
    <w:qFormat/>
    <w:rPr>
      <w:i/>
      <w:iCs/>
    </w:rPr>
  </w:style>
  <w:style w:type="paragraph" w:styleId="Footer">
    <w:name w:val="footer"/>
    <w:basedOn w:val="Normal"/>
    <w:link w:val="FooterChar"/>
    <w:uiPriority w:val="99"/>
    <w:semiHidden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semiHidden/>
    <w:qFormat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B85A22" w:themeColor="accent2" w:themeShade="BF"/>
      <w:u w:val="single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000000" w:themeColor="text1"/>
      <w:spacing w:val="19"/>
      <w:w w:val="86"/>
      <w:sz w:val="32"/>
      <w:szCs w:val="28"/>
      <w:fitText w:val="2160" w:id="1744560130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Pr>
      <w:caps/>
      <w:color w:val="000000" w:themeColor="text1"/>
      <w:sz w:val="9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character" w:customStyle="1" w:styleId="TitleChar">
    <w:name w:val="Title Char"/>
    <w:basedOn w:val="DefaultParagraphFont"/>
    <w:link w:val="Title"/>
    <w:uiPriority w:val="10"/>
    <w:qFormat/>
    <w:rPr>
      <w:caps/>
      <w:color w:val="000000" w:themeColor="text1"/>
      <w:sz w:val="96"/>
      <w:szCs w:val="7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qFormat/>
    <w:rPr>
      <w:sz w:val="18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qFormat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Microsoft\Office\16.0\DTS\en-KE%7b93325D96-2E34-4F9C-81B7-4D741FE95BF6%7d\%7b34FD8904-6067-443C-BB9C-B1CB75905439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C27D46DB66648109C0A2BE924352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B8DEA-87EF-434B-9057-233317670625}"/>
      </w:docPartPr>
      <w:docPartBody>
        <w:p w:rsidR="00F26567" w:rsidRDefault="00000000">
          <w:pPr>
            <w:pStyle w:val="FC27D46DB66648109C0A2BE92435229E"/>
          </w:pPr>
          <w:r>
            <w:t>Contact</w:t>
          </w:r>
        </w:p>
      </w:docPartBody>
    </w:docPart>
    <w:docPart>
      <w:docPartPr>
        <w:name w:val="A999B9CBF09C4C579D9C38A8A241E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9EAF6-70D1-4C87-9C69-4CF0B568D43A}"/>
      </w:docPartPr>
      <w:docPartBody>
        <w:p w:rsidR="00F26567" w:rsidRDefault="00000000">
          <w:pPr>
            <w:pStyle w:val="A999B9CBF09C4C579D9C38A8A241E70A"/>
          </w:pPr>
          <w:r>
            <w:t>PHONE:</w:t>
          </w:r>
        </w:p>
      </w:docPartBody>
    </w:docPart>
    <w:docPart>
      <w:docPartPr>
        <w:name w:val="7727CE132A5047E5B1D32AAD52EE3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6C0F1-BB20-4A44-833B-17BA4F225B19}"/>
      </w:docPartPr>
      <w:docPartBody>
        <w:p w:rsidR="00F26567" w:rsidRDefault="00000000">
          <w:pPr>
            <w:pStyle w:val="7727CE132A5047E5B1D32AAD52EE3780"/>
          </w:pPr>
          <w:r>
            <w:t>EMAIL: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2860" w:rsidRDefault="00C82860">
      <w:pPr>
        <w:spacing w:line="240" w:lineRule="auto"/>
      </w:pPr>
      <w:r>
        <w:separator/>
      </w:r>
    </w:p>
  </w:endnote>
  <w:endnote w:type="continuationSeparator" w:id="0">
    <w:p w:rsidR="00C82860" w:rsidRDefault="00C82860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altName w:val="Segoe Print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2860" w:rsidRDefault="00C82860">
      <w:pPr>
        <w:spacing w:after="0"/>
      </w:pPr>
      <w:r>
        <w:separator/>
      </w:r>
    </w:p>
  </w:footnote>
  <w:footnote w:type="continuationSeparator" w:id="0">
    <w:p w:rsidR="00C82860" w:rsidRDefault="00C82860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429"/>
    <w:rsid w:val="004B48F1"/>
    <w:rsid w:val="008D6C68"/>
    <w:rsid w:val="009551E2"/>
    <w:rsid w:val="00AE17B8"/>
    <w:rsid w:val="00C82860"/>
    <w:rsid w:val="00D030FB"/>
    <w:rsid w:val="00DA6429"/>
    <w:rsid w:val="00DB0FD9"/>
    <w:rsid w:val="00F2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KE" w:eastAsia="en-K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uiPriority="9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zh-CN" w:eastAsia="zh-CN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27D46DB66648109C0A2BE92435229E">
    <w:name w:val="FC27D46DB66648109C0A2BE92435229E"/>
    <w:qFormat/>
    <w:pPr>
      <w:spacing w:after="160" w:line="259" w:lineRule="auto"/>
    </w:pPr>
    <w:rPr>
      <w:sz w:val="22"/>
      <w:szCs w:val="22"/>
      <w:lang w:val="zh-CN" w:eastAsia="zh-CN"/>
    </w:rPr>
  </w:style>
  <w:style w:type="paragraph" w:customStyle="1" w:styleId="A999B9CBF09C4C579D9C38A8A241E70A">
    <w:name w:val="A999B9CBF09C4C579D9C38A8A241E70A"/>
    <w:qFormat/>
    <w:pPr>
      <w:spacing w:after="160" w:line="259" w:lineRule="auto"/>
    </w:pPr>
    <w:rPr>
      <w:sz w:val="22"/>
      <w:szCs w:val="22"/>
      <w:lang w:val="zh-CN" w:eastAsia="zh-CN"/>
    </w:rPr>
  </w:style>
  <w:style w:type="paragraph" w:customStyle="1" w:styleId="7727CE132A5047E5B1D32AAD52EE3780">
    <w:name w:val="7727CE132A5047E5B1D32AAD52EE3780"/>
    <w:qFormat/>
    <w:pPr>
      <w:spacing w:after="160" w:line="259" w:lineRule="auto"/>
    </w:pPr>
    <w:rPr>
      <w:sz w:val="22"/>
      <w:szCs w:val="22"/>
      <w:lang w:val="zh-CN" w:eastAsia="zh-CN"/>
    </w:rPr>
  </w:style>
  <w:style w:type="character" w:styleId="Hyperlink">
    <w:name w:val="Hyperlink"/>
    <w:basedOn w:val="DefaultParagraphFont"/>
    <w:uiPriority w:val="99"/>
    <w:unhideWhenUsed/>
    <w:qFormat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caps/>
      <w:szCs w:val="2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F6FA07-BC48-4F93-85B0-59BCDE83F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{34FD8904-6067-443C-BB9C-B1CB75905439}tf00546271_win32</Template>
  <TotalTime>5</TotalTime>
  <Pages>5</Pages>
  <Words>300</Words>
  <Characters>1710</Characters>
  <Application>Microsoft Office Word</Application>
  <DocSecurity>0</DocSecurity>
  <Lines>14</Lines>
  <Paragraphs>4</Paragraphs>
  <ScaleCrop>false</ScaleCrop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2025-02-20T03:42:00Z</dcterms:created>
  <dcterms:modified xsi:type="dcterms:W3CDTF">2026-01-13T18:02:00Z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ad9b33e8063d0f7bd66652b9276e359fd52d2b886f8f97c35ff4936ed9b39eb8</vt:lpwstr>
  </property>
  <property fmtid="{D5CDD505-2E9C-101B-9397-08002B2CF9AE}" pid="3" name="KSOProductBuildVer">
    <vt:lpwstr>1033-12.2.0.23155</vt:lpwstr>
  </property>
  <property fmtid="{D5CDD505-2E9C-101B-9397-08002B2CF9AE}" pid="4" name="ICV">
    <vt:lpwstr>A0FF769B2EDD4FDFA877E8A8F2EC0210_12</vt:lpwstr>
  </property>
</Properties>
</file>